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CFD" w:rsidRPr="00297CFD" w:rsidRDefault="00297CF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97CFD">
        <w:rPr>
          <w:rFonts w:ascii="Times New Roman" w:hAnsi="Times New Roman"/>
          <w:sz w:val="28"/>
          <w:szCs w:val="28"/>
        </w:rPr>
        <w:t>Да би све било унето исправно, промени тастатуру на српску ћирилицу.</w:t>
      </w:r>
    </w:p>
    <w:p w:rsidR="0061148A" w:rsidRPr="00297CFD" w:rsidRDefault="00C82C2C">
      <w:pPr>
        <w:rPr>
          <w:rFonts w:ascii="Times New Roman" w:hAnsi="Times New Roman"/>
          <w:b/>
          <w:sz w:val="28"/>
          <w:szCs w:val="28"/>
        </w:rPr>
      </w:pPr>
      <w:r w:rsidRPr="00297CFD">
        <w:rPr>
          <w:rFonts w:ascii="Times New Roman" w:hAnsi="Times New Roman"/>
          <w:b/>
          <w:sz w:val="28"/>
          <w:szCs w:val="28"/>
        </w:rPr>
        <w:t>Назив дела:</w:t>
      </w:r>
      <w:r w:rsidR="004A3D2C" w:rsidRPr="00297CFD">
        <w:rPr>
          <w:rFonts w:ascii="Times New Roman" w:hAnsi="Times New Roman"/>
          <w:sz w:val="28"/>
          <w:szCs w:val="28"/>
        </w:rPr>
        <w:t xml:space="preserve"> </w:t>
      </w:r>
      <w:r w:rsidR="00993C3A" w:rsidRPr="00297CFD">
        <w:rPr>
          <w:rStyle w:val="PlaceholderText"/>
        </w:rPr>
        <w:t>унеси назив књижевнога дела</w:t>
      </w:r>
    </w:p>
    <w:p w:rsidR="00C82C2C" w:rsidRPr="0061148A" w:rsidRDefault="006114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</w:t>
      </w:r>
      <w:r w:rsidR="00C82C2C" w:rsidRPr="0061148A">
        <w:rPr>
          <w:rFonts w:ascii="Times New Roman" w:hAnsi="Times New Roman"/>
          <w:b/>
          <w:sz w:val="28"/>
          <w:szCs w:val="28"/>
        </w:rPr>
        <w:t xml:space="preserve"> и презиме писца:</w:t>
      </w:r>
      <w:r w:rsidR="00993C3A">
        <w:rPr>
          <w:rStyle w:val="PlaceholderText"/>
        </w:rPr>
        <w:t>унеси име и презиме писца</w:t>
      </w:r>
    </w:p>
    <w:p w:rsidR="00C82C2C" w:rsidRDefault="009257F7" w:rsidP="006C09F0">
      <w:pPr>
        <w:jc w:val="center"/>
        <w:rPr>
          <w:rStyle w:val="PlaceholderText"/>
        </w:rPr>
      </w:pPr>
      <w:r w:rsidRPr="00645688">
        <w:rPr>
          <w:rFonts w:ascii="Times New Roman" w:hAnsi="Times New Roman"/>
          <w:b/>
          <w:sz w:val="28"/>
          <w:szCs w:val="28"/>
        </w:rPr>
        <w:t xml:space="preserve">Наслов рада: </w:t>
      </w:r>
      <w:r w:rsidR="00993C3A">
        <w:rPr>
          <w:rStyle w:val="PlaceholderText"/>
        </w:rPr>
        <w:t>унеси наслов рада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E2D84" w:rsidTr="00B1047D">
        <w:trPr>
          <w:cantSplit/>
        </w:trPr>
        <w:tc>
          <w:tcPr>
            <w:tcW w:w="9576" w:type="dxa"/>
          </w:tcPr>
          <w:p w:rsidR="00D547A2" w:rsidRDefault="002E2D84" w:rsidP="002E2D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Унеси слику</w:t>
            </w:r>
            <w:r w:rsidRPr="009A46BA">
              <w:rPr>
                <w:sz w:val="28"/>
                <w:szCs w:val="28"/>
              </w:rPr>
              <w:t xml:space="preserve"> овде.</w:t>
            </w:r>
          </w:p>
          <w:p w:rsidR="002E2D84" w:rsidRPr="009A46BA" w:rsidRDefault="00D547A2" w:rsidP="002E2D8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r-Latn-CS" w:eastAsia="sr-Latn-CS"/>
              </w:rPr>
              <w:drawing>
                <wp:inline distT="0" distB="0" distL="0" distR="0">
                  <wp:extent cx="4989195" cy="7225094"/>
                  <wp:effectExtent l="19050" t="0" r="1905" b="0"/>
                  <wp:docPr id="1" name="Picture 0" descr="slik-ku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-kuca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195" cy="72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2D84" w:rsidRPr="009A46BA">
              <w:rPr>
                <w:sz w:val="28"/>
                <w:szCs w:val="28"/>
              </w:rPr>
              <w:t xml:space="preserve"> </w:t>
            </w:r>
          </w:p>
          <w:p w:rsidR="002E2D84" w:rsidRDefault="002E2D84" w:rsidP="006C09F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E2D84" w:rsidRPr="00645688" w:rsidRDefault="002E2D84" w:rsidP="006C09F0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57F7" w:rsidRDefault="00243529" w:rsidP="006C09F0">
      <w:pPr>
        <w:jc w:val="both"/>
        <w:rPr>
          <w:rFonts w:ascii="Times New Roman" w:hAnsi="Times New Roman"/>
          <w:sz w:val="28"/>
          <w:szCs w:val="28"/>
        </w:rPr>
      </w:pPr>
      <w:r>
        <w:rPr>
          <w:rStyle w:val="Char"/>
        </w:rPr>
        <w:t xml:space="preserve"> </w:t>
      </w:r>
    </w:p>
    <w:p w:rsidR="009257F7" w:rsidRDefault="009257F7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3510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 w:rsidR="008E7796">
        <w:rPr>
          <w:rFonts w:ascii="Times New Roman" w:hAnsi="Times New Roman"/>
          <w:sz w:val="28"/>
          <w:szCs w:val="28"/>
        </w:rPr>
        <w:instrText xml:space="preserve"> NUMCHARS  \# "0"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185302">
        <w:rPr>
          <w:rFonts w:ascii="Times New Roman" w:hAnsi="Times New Roman"/>
          <w:noProof/>
          <w:sz w:val="28"/>
          <w:szCs w:val="28"/>
        </w:rPr>
        <w:t>433</w:t>
      </w:r>
      <w:r>
        <w:rPr>
          <w:rFonts w:ascii="Times New Roman" w:hAnsi="Times New Roman"/>
          <w:sz w:val="28"/>
          <w:szCs w:val="28"/>
        </w:rPr>
        <w:fldChar w:fldCharType="end"/>
      </w: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9257F7" w:rsidRDefault="009257F7">
      <w:pPr>
        <w:rPr>
          <w:rFonts w:ascii="Times New Roman" w:hAnsi="Times New Roman"/>
          <w:sz w:val="28"/>
          <w:szCs w:val="28"/>
        </w:rPr>
      </w:pP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 xml:space="preserve">Име и презиме: </w:t>
      </w:r>
      <w:r w:rsidR="00243529">
        <w:rPr>
          <w:rStyle w:val="PlaceholderText"/>
        </w:rPr>
        <w:t xml:space="preserve">унеси </w:t>
      </w:r>
      <w:r w:rsidR="00767DEB">
        <w:rPr>
          <w:rStyle w:val="PlaceholderText"/>
        </w:rPr>
        <w:t xml:space="preserve">своје </w:t>
      </w:r>
      <w:r w:rsidR="00243529">
        <w:rPr>
          <w:rStyle w:val="PlaceholderText"/>
        </w:rPr>
        <w:t>и</w:t>
      </w:r>
      <w:r w:rsidR="009E65FF">
        <w:rPr>
          <w:rStyle w:val="PlaceholderText"/>
        </w:rPr>
        <w:t>ме и пезиме</w:t>
      </w:r>
      <w:r w:rsidRPr="00645688">
        <w:rPr>
          <w:rFonts w:ascii="Times New Roman" w:hAnsi="Times New Roman"/>
          <w:b/>
          <w:sz w:val="28"/>
          <w:szCs w:val="28"/>
        </w:rPr>
        <w:t xml:space="preserve">  </w:t>
      </w: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>Разред:</w:t>
      </w:r>
      <w:r w:rsidR="00767DEB">
        <w:rPr>
          <w:rStyle w:val="PlaceholderText"/>
        </w:rPr>
        <w:t>унеси разред</w:t>
      </w: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>Основна школа:</w:t>
      </w:r>
      <w:r w:rsidR="00767DEB">
        <w:rPr>
          <w:rStyle w:val="PlaceholderText"/>
        </w:rPr>
        <w:t>унеси име твоје школе</w:t>
      </w: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>Наставник:</w:t>
      </w:r>
      <w:r w:rsidR="00767DEB">
        <w:rPr>
          <w:rStyle w:val="PlaceholderText"/>
        </w:rPr>
        <w:t>унеси име наставника</w:t>
      </w:r>
    </w:p>
    <w:p w:rsidR="009257F7" w:rsidRDefault="009257F7" w:rsidP="009257F7">
      <w:pPr>
        <w:jc w:val="right"/>
        <w:rPr>
          <w:rStyle w:val="PlaceholderText"/>
        </w:rPr>
      </w:pPr>
      <w:r w:rsidRPr="00645688">
        <w:rPr>
          <w:rFonts w:ascii="Times New Roman" w:hAnsi="Times New Roman"/>
          <w:b/>
          <w:sz w:val="28"/>
          <w:szCs w:val="28"/>
        </w:rPr>
        <w:t>Број телефона:</w:t>
      </w:r>
      <w:r w:rsidR="00767DEB">
        <w:rPr>
          <w:rStyle w:val="PlaceholderText"/>
        </w:rPr>
        <w:t>унеси број телефона</w:t>
      </w:r>
    </w:p>
    <w:p w:rsidR="00297CFD" w:rsidRPr="00297CFD" w:rsidRDefault="00297CFD" w:rsidP="00297CFD">
      <w:pPr>
        <w:rPr>
          <w:rFonts w:ascii="Times New Roman" w:hAnsi="Times New Roman"/>
          <w:sz w:val="28"/>
          <w:szCs w:val="28"/>
        </w:rPr>
      </w:pPr>
      <w:r w:rsidRPr="00297CFD">
        <w:rPr>
          <w:rFonts w:ascii="Times New Roman" w:hAnsi="Times New Roman"/>
          <w:sz w:val="28"/>
          <w:szCs w:val="28"/>
        </w:rPr>
        <w:t xml:space="preserve">Да би све </w:t>
      </w:r>
      <w:r>
        <w:rPr>
          <w:rFonts w:ascii="Times New Roman" w:hAnsi="Times New Roman"/>
          <w:sz w:val="28"/>
          <w:szCs w:val="28"/>
        </w:rPr>
        <w:t>меил адреса била унета</w:t>
      </w:r>
      <w:r w:rsidRPr="00297CFD">
        <w:rPr>
          <w:rFonts w:ascii="Times New Roman" w:hAnsi="Times New Roman"/>
          <w:sz w:val="28"/>
          <w:szCs w:val="28"/>
        </w:rPr>
        <w:t xml:space="preserve"> исправно, п</w:t>
      </w:r>
      <w:r>
        <w:rPr>
          <w:rFonts w:ascii="Times New Roman" w:hAnsi="Times New Roman"/>
          <w:sz w:val="28"/>
          <w:szCs w:val="28"/>
        </w:rPr>
        <w:t xml:space="preserve">ромени тастатуру на енглеску и након </w:t>
      </w:r>
      <w:r w:rsidR="001470CE">
        <w:rPr>
          <w:rFonts w:ascii="Times New Roman" w:hAnsi="Times New Roman"/>
          <w:sz w:val="28"/>
          <w:szCs w:val="28"/>
        </w:rPr>
        <w:t xml:space="preserve">уписивања </w:t>
      </w:r>
      <w:r>
        <w:rPr>
          <w:rFonts w:ascii="Times New Roman" w:hAnsi="Times New Roman"/>
          <w:sz w:val="28"/>
          <w:szCs w:val="28"/>
        </w:rPr>
        <w:t>сачувај  документ</w:t>
      </w:r>
      <w:r w:rsidRPr="00297CFD">
        <w:rPr>
          <w:rFonts w:ascii="Times New Roman" w:hAnsi="Times New Roman"/>
          <w:sz w:val="28"/>
          <w:szCs w:val="28"/>
        </w:rPr>
        <w:t>.</w:t>
      </w:r>
    </w:p>
    <w:p w:rsidR="00297CFD" w:rsidRPr="00297CFD" w:rsidRDefault="00297CFD" w:rsidP="009257F7">
      <w:pPr>
        <w:jc w:val="right"/>
        <w:rPr>
          <w:rFonts w:ascii="Times New Roman" w:hAnsi="Times New Roman"/>
          <w:b/>
          <w:sz w:val="28"/>
          <w:szCs w:val="28"/>
        </w:rPr>
      </w:pPr>
    </w:p>
    <w:p w:rsidR="009257F7" w:rsidRPr="00297CFD" w:rsidRDefault="009257F7" w:rsidP="00297CFD">
      <w:pPr>
        <w:spacing w:before="240" w:line="360" w:lineRule="auto"/>
        <w:ind w:left="5040"/>
        <w:jc w:val="center"/>
        <w:rPr>
          <w:rStyle w:val="PlaceholderText"/>
        </w:rPr>
      </w:pPr>
      <w:r w:rsidRPr="00297CFD">
        <w:rPr>
          <w:rFonts w:ascii="Times New Roman" w:hAnsi="Times New Roman"/>
          <w:b/>
          <w:sz w:val="28"/>
          <w:szCs w:val="28"/>
        </w:rPr>
        <w:t>Маил адреса:</w:t>
      </w:r>
      <w:r w:rsidR="002B4A62" w:rsidRPr="00297CFD">
        <w:rPr>
          <w:rStyle w:val="PlaceholderText"/>
        </w:rPr>
        <w:t>унеси е-маил адресу</w:t>
      </w:r>
    </w:p>
    <w:p w:rsidR="00297CFD" w:rsidRPr="00297CFD" w:rsidRDefault="00297CFD" w:rsidP="00297CFD">
      <w:pPr>
        <w:spacing w:before="240" w:line="360" w:lineRule="auto"/>
        <w:ind w:left="5040"/>
        <w:jc w:val="center"/>
        <w:rPr>
          <w:rFonts w:ascii="Times New Roman" w:hAnsi="Times New Roman"/>
          <w:sz w:val="28"/>
          <w:szCs w:val="28"/>
        </w:rPr>
      </w:pPr>
    </w:p>
    <w:p w:rsidR="009257F7" w:rsidRPr="00297CFD" w:rsidRDefault="009257F7" w:rsidP="009257F7">
      <w:pPr>
        <w:jc w:val="right"/>
        <w:rPr>
          <w:rFonts w:ascii="Times New Roman" w:hAnsi="Times New Roman"/>
          <w:sz w:val="28"/>
          <w:szCs w:val="28"/>
        </w:rPr>
      </w:pPr>
    </w:p>
    <w:p w:rsidR="00C82C2C" w:rsidRPr="00297CFD" w:rsidRDefault="00C82C2C">
      <w:pPr>
        <w:rPr>
          <w:rFonts w:ascii="Times New Roman" w:hAnsi="Times New Roman"/>
          <w:sz w:val="28"/>
          <w:szCs w:val="28"/>
        </w:rPr>
      </w:pPr>
      <w:r w:rsidRPr="00297CFD">
        <w:rPr>
          <w:rFonts w:ascii="Times New Roman" w:hAnsi="Times New Roman"/>
          <w:sz w:val="28"/>
          <w:szCs w:val="28"/>
        </w:rPr>
        <w:tab/>
      </w:r>
    </w:p>
    <w:sectPr w:rsidR="00C82C2C" w:rsidRPr="00297CFD" w:rsidSect="005F2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subsetted="1" w:fontKey="{0A6DE905-C97C-413F-B740-EBB6DE94FBD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4EAF2D1-161A-4F11-9756-8D383F6D38B2}"/>
    <w:embedBold r:id="rId3" w:fontKey="{73D11EE8-69FC-4C81-B1FF-24CFB3B2F3C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embedSystemFonts/>
  <w:saveSubsetFonts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302"/>
    <w:rsid w:val="00024B8F"/>
    <w:rsid w:val="000318BC"/>
    <w:rsid w:val="00044F4E"/>
    <w:rsid w:val="000452AA"/>
    <w:rsid w:val="00067752"/>
    <w:rsid w:val="00071D50"/>
    <w:rsid w:val="00084430"/>
    <w:rsid w:val="000953B8"/>
    <w:rsid w:val="000A7755"/>
    <w:rsid w:val="000B3878"/>
    <w:rsid w:val="000B6846"/>
    <w:rsid w:val="000D11CA"/>
    <w:rsid w:val="000D3110"/>
    <w:rsid w:val="000D4744"/>
    <w:rsid w:val="000F3463"/>
    <w:rsid w:val="00120DFE"/>
    <w:rsid w:val="00133435"/>
    <w:rsid w:val="00145553"/>
    <w:rsid w:val="001470CE"/>
    <w:rsid w:val="00151058"/>
    <w:rsid w:val="00185302"/>
    <w:rsid w:val="001B282E"/>
    <w:rsid w:val="001D035D"/>
    <w:rsid w:val="001F5518"/>
    <w:rsid w:val="00212F0E"/>
    <w:rsid w:val="00220874"/>
    <w:rsid w:val="00231A12"/>
    <w:rsid w:val="00243529"/>
    <w:rsid w:val="00256EA7"/>
    <w:rsid w:val="00262E83"/>
    <w:rsid w:val="00262EF8"/>
    <w:rsid w:val="00266B26"/>
    <w:rsid w:val="00297CFD"/>
    <w:rsid w:val="002A5EC2"/>
    <w:rsid w:val="002B4A62"/>
    <w:rsid w:val="002C2578"/>
    <w:rsid w:val="002E2D84"/>
    <w:rsid w:val="002F53D1"/>
    <w:rsid w:val="00300944"/>
    <w:rsid w:val="003118E7"/>
    <w:rsid w:val="00313F6F"/>
    <w:rsid w:val="003160A6"/>
    <w:rsid w:val="003161B1"/>
    <w:rsid w:val="00321CB7"/>
    <w:rsid w:val="00327940"/>
    <w:rsid w:val="0033000F"/>
    <w:rsid w:val="00330263"/>
    <w:rsid w:val="00340FE0"/>
    <w:rsid w:val="0035103D"/>
    <w:rsid w:val="00355866"/>
    <w:rsid w:val="0038628E"/>
    <w:rsid w:val="003C520F"/>
    <w:rsid w:val="003D7B35"/>
    <w:rsid w:val="004126FE"/>
    <w:rsid w:val="00436A3E"/>
    <w:rsid w:val="00440814"/>
    <w:rsid w:val="0045786C"/>
    <w:rsid w:val="00470D59"/>
    <w:rsid w:val="00473132"/>
    <w:rsid w:val="004822F3"/>
    <w:rsid w:val="004A1851"/>
    <w:rsid w:val="004A2432"/>
    <w:rsid w:val="004A3D2C"/>
    <w:rsid w:val="004A6A0C"/>
    <w:rsid w:val="004C2089"/>
    <w:rsid w:val="004C4FA7"/>
    <w:rsid w:val="004D305C"/>
    <w:rsid w:val="004E32EE"/>
    <w:rsid w:val="00506470"/>
    <w:rsid w:val="00511FE9"/>
    <w:rsid w:val="00523F05"/>
    <w:rsid w:val="00544781"/>
    <w:rsid w:val="00556BD3"/>
    <w:rsid w:val="00583EBA"/>
    <w:rsid w:val="0058605C"/>
    <w:rsid w:val="005A28D2"/>
    <w:rsid w:val="005A5BBC"/>
    <w:rsid w:val="005B574C"/>
    <w:rsid w:val="005F2727"/>
    <w:rsid w:val="00602A61"/>
    <w:rsid w:val="0061148A"/>
    <w:rsid w:val="00620FBB"/>
    <w:rsid w:val="00625FD0"/>
    <w:rsid w:val="00645688"/>
    <w:rsid w:val="006513F0"/>
    <w:rsid w:val="006569FA"/>
    <w:rsid w:val="0066570F"/>
    <w:rsid w:val="00673412"/>
    <w:rsid w:val="006872C6"/>
    <w:rsid w:val="00697171"/>
    <w:rsid w:val="006A52F3"/>
    <w:rsid w:val="006C09F0"/>
    <w:rsid w:val="006E2B1A"/>
    <w:rsid w:val="006E4734"/>
    <w:rsid w:val="00707F8C"/>
    <w:rsid w:val="00767DEB"/>
    <w:rsid w:val="007E17E1"/>
    <w:rsid w:val="00835198"/>
    <w:rsid w:val="00837A79"/>
    <w:rsid w:val="008472B1"/>
    <w:rsid w:val="00861E3F"/>
    <w:rsid w:val="0088112D"/>
    <w:rsid w:val="008A38E5"/>
    <w:rsid w:val="008A4452"/>
    <w:rsid w:val="008C2442"/>
    <w:rsid w:val="008C3BED"/>
    <w:rsid w:val="008D399A"/>
    <w:rsid w:val="008E7796"/>
    <w:rsid w:val="00912205"/>
    <w:rsid w:val="009257F7"/>
    <w:rsid w:val="0094656B"/>
    <w:rsid w:val="00953974"/>
    <w:rsid w:val="00953D6D"/>
    <w:rsid w:val="009575CE"/>
    <w:rsid w:val="00993C3A"/>
    <w:rsid w:val="00995953"/>
    <w:rsid w:val="009A46BA"/>
    <w:rsid w:val="009A4D4A"/>
    <w:rsid w:val="009A5BB0"/>
    <w:rsid w:val="009B20E3"/>
    <w:rsid w:val="009B7D69"/>
    <w:rsid w:val="009E3EB0"/>
    <w:rsid w:val="009E65FF"/>
    <w:rsid w:val="009F1315"/>
    <w:rsid w:val="00A04F76"/>
    <w:rsid w:val="00A4520F"/>
    <w:rsid w:val="00A45A3D"/>
    <w:rsid w:val="00A46541"/>
    <w:rsid w:val="00A54ACF"/>
    <w:rsid w:val="00A60473"/>
    <w:rsid w:val="00A808AB"/>
    <w:rsid w:val="00A82237"/>
    <w:rsid w:val="00A956AB"/>
    <w:rsid w:val="00AD1BB2"/>
    <w:rsid w:val="00AF4B7D"/>
    <w:rsid w:val="00B03F35"/>
    <w:rsid w:val="00B1047D"/>
    <w:rsid w:val="00B1063B"/>
    <w:rsid w:val="00B1142F"/>
    <w:rsid w:val="00B12E42"/>
    <w:rsid w:val="00B5116F"/>
    <w:rsid w:val="00B833A9"/>
    <w:rsid w:val="00BA6722"/>
    <w:rsid w:val="00BC00D1"/>
    <w:rsid w:val="00BD24B1"/>
    <w:rsid w:val="00BF1657"/>
    <w:rsid w:val="00C140A8"/>
    <w:rsid w:val="00C23442"/>
    <w:rsid w:val="00C27786"/>
    <w:rsid w:val="00C3079A"/>
    <w:rsid w:val="00C51F2C"/>
    <w:rsid w:val="00C57C02"/>
    <w:rsid w:val="00C6412A"/>
    <w:rsid w:val="00C82C2C"/>
    <w:rsid w:val="00CA66C7"/>
    <w:rsid w:val="00CC2B1F"/>
    <w:rsid w:val="00CE2541"/>
    <w:rsid w:val="00CE4E38"/>
    <w:rsid w:val="00CE5BB5"/>
    <w:rsid w:val="00CE673F"/>
    <w:rsid w:val="00D16983"/>
    <w:rsid w:val="00D51D8D"/>
    <w:rsid w:val="00D547A2"/>
    <w:rsid w:val="00D81466"/>
    <w:rsid w:val="00DB08E1"/>
    <w:rsid w:val="00DB6563"/>
    <w:rsid w:val="00E12831"/>
    <w:rsid w:val="00E36E01"/>
    <w:rsid w:val="00E5346A"/>
    <w:rsid w:val="00E57787"/>
    <w:rsid w:val="00E67452"/>
    <w:rsid w:val="00E71F75"/>
    <w:rsid w:val="00E752B9"/>
    <w:rsid w:val="00E752F8"/>
    <w:rsid w:val="00E92C2B"/>
    <w:rsid w:val="00E933A6"/>
    <w:rsid w:val="00EB19F1"/>
    <w:rsid w:val="00ED2FFD"/>
    <w:rsid w:val="00ED473E"/>
    <w:rsid w:val="00F11B40"/>
    <w:rsid w:val="00F215C8"/>
    <w:rsid w:val="00F26B3B"/>
    <w:rsid w:val="00F31C15"/>
    <w:rsid w:val="00F77579"/>
    <w:rsid w:val="00FB2B11"/>
    <w:rsid w:val="00FB2B1E"/>
    <w:rsid w:val="00FE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72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114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4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148A"/>
    <w:rPr>
      <w:rFonts w:ascii="Tahoma" w:hAnsi="Tahoma" w:cs="Tahoma"/>
      <w:sz w:val="16"/>
      <w:szCs w:val="16"/>
    </w:rPr>
  </w:style>
  <w:style w:type="character" w:customStyle="1" w:styleId="a">
    <w:name w:val="дело"/>
    <w:uiPriority w:val="1"/>
    <w:rsid w:val="0061148A"/>
    <w:rPr>
      <w:rFonts w:ascii="Times New Roman" w:hAnsi="Times New Roman"/>
      <w:sz w:val="24"/>
    </w:rPr>
  </w:style>
  <w:style w:type="paragraph" w:customStyle="1" w:styleId="a0">
    <w:name w:val="рад"/>
    <w:basedOn w:val="Normal"/>
    <w:link w:val="Char"/>
    <w:rsid w:val="00645688"/>
    <w:rPr>
      <w:rFonts w:ascii="Times New Roman" w:hAnsi="Times New Roman"/>
    </w:rPr>
  </w:style>
  <w:style w:type="character" w:customStyle="1" w:styleId="Style1">
    <w:name w:val="Style1"/>
    <w:uiPriority w:val="1"/>
    <w:rsid w:val="00ED2FFD"/>
    <w:rPr>
      <w:rFonts w:ascii="Calibri" w:hAnsi="Calibri"/>
      <w:sz w:val="22"/>
    </w:rPr>
  </w:style>
  <w:style w:type="character" w:customStyle="1" w:styleId="Char">
    <w:name w:val="рад Char"/>
    <w:link w:val="a0"/>
    <w:rsid w:val="00645688"/>
    <w:rPr>
      <w:rFonts w:ascii="Times New Roman" w:hAnsi="Times New Roman"/>
      <w:sz w:val="22"/>
      <w:szCs w:val="22"/>
    </w:rPr>
  </w:style>
  <w:style w:type="paragraph" w:customStyle="1" w:styleId="-">
    <w:name w:val="е-маил"/>
    <w:basedOn w:val="Normal"/>
    <w:link w:val="-Char"/>
    <w:rsid w:val="002B4A62"/>
    <w:rPr>
      <w:rFonts w:ascii="Arial Narrow" w:hAnsi="Arial Narrow"/>
    </w:rPr>
  </w:style>
  <w:style w:type="character" w:customStyle="1" w:styleId="-Char">
    <w:name w:val="е-маил Char"/>
    <w:link w:val="-"/>
    <w:rsid w:val="002B4A62"/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uiPriority w:val="59"/>
    <w:rsid w:val="001455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72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114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4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148A"/>
    <w:rPr>
      <w:rFonts w:ascii="Tahoma" w:hAnsi="Tahoma" w:cs="Tahoma"/>
      <w:sz w:val="16"/>
      <w:szCs w:val="16"/>
    </w:rPr>
  </w:style>
  <w:style w:type="character" w:customStyle="1" w:styleId="a">
    <w:name w:val="дело"/>
    <w:uiPriority w:val="1"/>
    <w:rsid w:val="0061148A"/>
    <w:rPr>
      <w:rFonts w:ascii="Times New Roman" w:hAnsi="Times New Roman"/>
      <w:sz w:val="24"/>
    </w:rPr>
  </w:style>
  <w:style w:type="paragraph" w:customStyle="1" w:styleId="a0">
    <w:name w:val="рад"/>
    <w:basedOn w:val="Normal"/>
    <w:link w:val="Char"/>
    <w:rsid w:val="00645688"/>
    <w:rPr>
      <w:rFonts w:ascii="Times New Roman" w:hAnsi="Times New Roman"/>
    </w:rPr>
  </w:style>
  <w:style w:type="character" w:customStyle="1" w:styleId="Style1">
    <w:name w:val="Style1"/>
    <w:uiPriority w:val="1"/>
    <w:rsid w:val="00ED2FFD"/>
    <w:rPr>
      <w:rFonts w:ascii="Calibri" w:hAnsi="Calibri"/>
      <w:sz w:val="22"/>
    </w:rPr>
  </w:style>
  <w:style w:type="character" w:customStyle="1" w:styleId="Char">
    <w:name w:val="рад Char"/>
    <w:link w:val="a0"/>
    <w:rsid w:val="00645688"/>
    <w:rPr>
      <w:rFonts w:ascii="Times New Roman" w:hAnsi="Times New Roman"/>
      <w:sz w:val="22"/>
      <w:szCs w:val="22"/>
    </w:rPr>
  </w:style>
  <w:style w:type="paragraph" w:customStyle="1" w:styleId="-">
    <w:name w:val="е-маил"/>
    <w:basedOn w:val="Normal"/>
    <w:link w:val="-Char"/>
    <w:rsid w:val="002B4A62"/>
    <w:rPr>
      <w:rFonts w:ascii="Arial Narrow" w:hAnsi="Arial Narrow"/>
    </w:rPr>
  </w:style>
  <w:style w:type="character" w:customStyle="1" w:styleId="-Char">
    <w:name w:val="е-маил Char"/>
    <w:link w:val="-"/>
    <w:rsid w:val="002B4A62"/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uiPriority w:val="59"/>
    <w:rsid w:val="001455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Format%20likovnog%20ra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6EF82-37DE-4ADF-8587-34CD75E5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likovnog rada</Template>
  <TotalTime>0</TotalTime>
  <Pages>2</Pages>
  <Words>87</Words>
  <Characters>489</Characters>
  <Application>Microsoft Office Word</Application>
  <DocSecurity>0</DocSecurity>
  <Lines>40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2017-01-23T15:04:00Z</dcterms:created>
  <dcterms:modified xsi:type="dcterms:W3CDTF">2017-01-23T15:04:00Z</dcterms:modified>
</cp:coreProperties>
</file>